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3"/>
        <w:gridCol w:w="6563"/>
      </w:tblGrid>
      <w:tr w:rsidR="000172E5" w:rsidRPr="00637200" w14:paraId="691CF839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28B2A97D" w14:textId="454809E2" w:rsidR="000172E5" w:rsidRPr="00637200" w:rsidRDefault="00963419" w:rsidP="00637200">
            <w:pPr>
              <w:pStyle w:val="Ttulo1"/>
              <w:outlineLvl w:val="0"/>
            </w:pPr>
            <w:r>
              <w:t>FICHA CATEQUISTA</w:t>
            </w:r>
          </w:p>
        </w:tc>
      </w:tr>
      <w:tr w:rsidR="000172E5" w:rsidRPr="00846B76" w14:paraId="70F3A95F" w14:textId="77777777" w:rsidTr="00615BD3">
        <w:sdt>
          <w:sdtPr>
            <w:id w:val="1621259925"/>
            <w:placeholder>
              <w:docPart w:val="41FE7CE80D0C4C46BBEA58713ABF2F1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64" w:type="pct"/>
                <w:vAlign w:val="bottom"/>
              </w:tcPr>
              <w:p w14:paraId="176B9E6B" w14:textId="77777777" w:rsidR="000172E5" w:rsidRPr="00637200" w:rsidRDefault="007147D7" w:rsidP="00637200">
                <w:pPr>
                  <w:pStyle w:val="Sangranormal"/>
                </w:pPr>
                <w:r w:rsidRPr="00637200">
                  <w:rPr>
                    <w:lang w:bidi="es-ES"/>
                  </w:rPr>
                  <w:t>Nombre</w:t>
                </w:r>
              </w:p>
            </w:tc>
          </w:sdtContent>
        </w:sdt>
        <w:tc>
          <w:tcPr>
            <w:tcW w:w="3636" w:type="pct"/>
            <w:tcBorders>
              <w:bottom w:val="single" w:sz="4" w:space="0" w:color="auto"/>
            </w:tcBorders>
            <w:vAlign w:val="bottom"/>
          </w:tcPr>
          <w:p w14:paraId="16A91E14" w14:textId="77777777" w:rsidR="000172E5" w:rsidRPr="00846B76" w:rsidRDefault="000172E5" w:rsidP="00311D4F"/>
        </w:tc>
      </w:tr>
      <w:tr w:rsidR="000172E5" w:rsidRPr="00846B76" w14:paraId="030B3454" w14:textId="77777777" w:rsidTr="00615BD3">
        <w:sdt>
          <w:sdtPr>
            <w:id w:val="-1470592894"/>
            <w:placeholder>
              <w:docPart w:val="E0C713D362F24DF69BEF3317F8F6A5D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64" w:type="pct"/>
                <w:vAlign w:val="bottom"/>
              </w:tcPr>
              <w:p w14:paraId="4EB5A5FC" w14:textId="77777777" w:rsidR="000172E5" w:rsidRPr="00637200" w:rsidRDefault="007147D7" w:rsidP="00637200">
                <w:pPr>
                  <w:pStyle w:val="Sangranormal"/>
                </w:pPr>
                <w:r w:rsidRPr="00637200">
                  <w:rPr>
                    <w:lang w:bidi="es-ES"/>
                  </w:rPr>
                  <w:t>Apellidos</w:t>
                </w:r>
              </w:p>
            </w:tc>
          </w:sdtContent>
        </w:sdt>
        <w:tc>
          <w:tcPr>
            <w:tcW w:w="363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9AD93C8" w14:textId="77777777" w:rsidR="000172E5" w:rsidRPr="00846B76" w:rsidRDefault="000172E5" w:rsidP="00311D4F"/>
        </w:tc>
      </w:tr>
      <w:tr w:rsidR="00613836" w:rsidRPr="00846B76" w14:paraId="3DB5DCB1" w14:textId="77777777" w:rsidTr="00610E91">
        <w:tc>
          <w:tcPr>
            <w:tcW w:w="1364" w:type="pct"/>
            <w:vAlign w:val="bottom"/>
          </w:tcPr>
          <w:p w14:paraId="2B4D13AB" w14:textId="573A1FA4" w:rsidR="00613836" w:rsidRPr="00637200" w:rsidRDefault="00613836" w:rsidP="00610E91">
            <w:pPr>
              <w:pStyle w:val="Sangranormal"/>
            </w:pPr>
            <w:r>
              <w:t>Parroquia</w:t>
            </w:r>
          </w:p>
        </w:tc>
        <w:tc>
          <w:tcPr>
            <w:tcW w:w="3636" w:type="pct"/>
            <w:tcBorders>
              <w:bottom w:val="single" w:sz="4" w:space="0" w:color="auto"/>
            </w:tcBorders>
            <w:vAlign w:val="bottom"/>
          </w:tcPr>
          <w:p w14:paraId="46F84683" w14:textId="77777777" w:rsidR="00613836" w:rsidRPr="00846B76" w:rsidRDefault="00613836" w:rsidP="00610E91"/>
        </w:tc>
      </w:tr>
      <w:tr w:rsidR="000172E5" w:rsidRPr="00846B76" w14:paraId="705F4177" w14:textId="77777777" w:rsidTr="00615BD3">
        <w:tc>
          <w:tcPr>
            <w:tcW w:w="1364" w:type="pct"/>
            <w:vAlign w:val="bottom"/>
          </w:tcPr>
          <w:p w14:paraId="718A393D" w14:textId="77AFEB67" w:rsidR="000172E5" w:rsidRPr="00637200" w:rsidRDefault="00157224" w:rsidP="00637200">
            <w:pPr>
              <w:pStyle w:val="Sangranormal"/>
            </w:pPr>
            <w:sdt>
              <w:sdtPr>
                <w:id w:val="1334104394"/>
                <w:placeholder>
                  <w:docPart w:val="41CC303275BF4EBBA413E88177B6F948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es-ES"/>
                  </w:rPr>
                  <w:t>Correo electrónico</w:t>
                </w:r>
              </w:sdtContent>
            </w:sdt>
            <w:r w:rsidR="00613836">
              <w:t xml:space="preserve"> </w:t>
            </w:r>
          </w:p>
        </w:tc>
        <w:tc>
          <w:tcPr>
            <w:tcW w:w="3636" w:type="pct"/>
            <w:tcBorders>
              <w:bottom w:val="single" w:sz="4" w:space="0" w:color="auto"/>
            </w:tcBorders>
            <w:vAlign w:val="bottom"/>
          </w:tcPr>
          <w:p w14:paraId="5EC2C07C" w14:textId="77777777" w:rsidR="000172E5" w:rsidRPr="00846B76" w:rsidRDefault="000172E5" w:rsidP="00311D4F"/>
        </w:tc>
      </w:tr>
      <w:tr w:rsidR="000172E5" w:rsidRPr="00846B76" w14:paraId="14C18924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115F6C11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613836" w:rsidRPr="00846B76" w14:paraId="0D4D7102" w14:textId="77777777" w:rsidTr="00610E91">
        <w:tc>
          <w:tcPr>
            <w:tcW w:w="1364" w:type="pct"/>
            <w:vAlign w:val="bottom"/>
          </w:tcPr>
          <w:p w14:paraId="45F6E7FB" w14:textId="515176D0" w:rsidR="00613836" w:rsidRPr="00637200" w:rsidRDefault="00963419" w:rsidP="00610E91">
            <w:pPr>
              <w:pStyle w:val="Sangranormal"/>
            </w:pPr>
            <w:r>
              <w:t>Teléfono Móvil</w:t>
            </w:r>
          </w:p>
        </w:tc>
        <w:tc>
          <w:tcPr>
            <w:tcW w:w="3636" w:type="pct"/>
            <w:tcBorders>
              <w:bottom w:val="single" w:sz="4" w:space="0" w:color="auto"/>
            </w:tcBorders>
            <w:vAlign w:val="bottom"/>
          </w:tcPr>
          <w:p w14:paraId="2C2E750E" w14:textId="77777777" w:rsidR="00613836" w:rsidRPr="00846B76" w:rsidRDefault="00613836" w:rsidP="00610E91"/>
        </w:tc>
      </w:tr>
      <w:tr w:rsidR="00615BD3" w:rsidRPr="00846B76" w14:paraId="05B31DD9" w14:textId="77777777" w:rsidTr="00615BD3">
        <w:trPr>
          <w:gridAfter w:val="1"/>
          <w:wAfter w:w="3636" w:type="pct"/>
        </w:trPr>
        <w:tc>
          <w:tcPr>
            <w:tcW w:w="1364" w:type="pct"/>
            <w:vAlign w:val="bottom"/>
          </w:tcPr>
          <w:p w14:paraId="01256ACB" w14:textId="7DC8A7AC" w:rsidR="00615BD3" w:rsidRDefault="00615BD3" w:rsidP="00615BD3">
            <w:pPr>
              <w:pStyle w:val="Sangranormal"/>
              <w:ind w:left="0"/>
            </w:pPr>
            <w:r>
              <w:t xml:space="preserve"> </w:t>
            </w:r>
          </w:p>
          <w:p w14:paraId="7D1D8122" w14:textId="77777777" w:rsidR="00613836" w:rsidRDefault="00613836" w:rsidP="00615BD3">
            <w:pPr>
              <w:pStyle w:val="Sangranormal"/>
              <w:ind w:left="0"/>
            </w:pPr>
          </w:p>
          <w:p w14:paraId="478BBA35" w14:textId="6B8EDD8B" w:rsidR="00613836" w:rsidRDefault="00613836" w:rsidP="00615BD3">
            <w:pPr>
              <w:pStyle w:val="Sangranormal"/>
              <w:ind w:left="0"/>
            </w:pPr>
            <w:r>
              <w:t xml:space="preserve">Marca con una X </w:t>
            </w:r>
            <w:r w:rsidR="00D640B3">
              <w:t>y curso 1º o 2º</w:t>
            </w:r>
          </w:p>
          <w:p w14:paraId="7F9E9962" w14:textId="35A0631A" w:rsidR="00615BD3" w:rsidRDefault="00615BD3" w:rsidP="00311D4F">
            <w:pPr>
              <w:pStyle w:val="Sangranormal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9C4D7C5" wp14:editId="7760F7B1">
                      <wp:simplePos x="0" y="0"/>
                      <wp:positionH relativeFrom="column">
                        <wp:posOffset>1609725</wp:posOffset>
                      </wp:positionH>
                      <wp:positionV relativeFrom="paragraph">
                        <wp:posOffset>110490</wp:posOffset>
                      </wp:positionV>
                      <wp:extent cx="285750" cy="238125"/>
                      <wp:effectExtent l="0" t="0" r="19050" b="28575"/>
                      <wp:wrapNone/>
                      <wp:docPr id="1" name="Rectángul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3812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2A6E98" id="Rectángulo 1" o:spid="_x0000_s1026" style="position:absolute;margin-left:126.75pt;margin-top:8.7pt;width:22.5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" filled="f" strokecolor="#0a273b [1604]" strokeweight="1pt"/>
                  </w:pict>
                </mc:Fallback>
              </mc:AlternateContent>
            </w:r>
            <w:r>
              <w:t xml:space="preserve">Comunión </w:t>
            </w:r>
          </w:p>
          <w:p w14:paraId="76DC825B" w14:textId="7F2DF1D4" w:rsidR="00615BD3" w:rsidRPr="00846B76" w:rsidRDefault="00615BD3" w:rsidP="00311D4F">
            <w:pPr>
              <w:pStyle w:val="Sangranormal"/>
            </w:pPr>
          </w:p>
        </w:tc>
      </w:tr>
      <w:tr w:rsidR="00615BD3" w:rsidRPr="00846B76" w14:paraId="16BB5444" w14:textId="77777777" w:rsidTr="00615BD3">
        <w:trPr>
          <w:gridAfter w:val="1"/>
          <w:wAfter w:w="3636" w:type="pct"/>
        </w:trPr>
        <w:tc>
          <w:tcPr>
            <w:tcW w:w="1364" w:type="pct"/>
            <w:vAlign w:val="bottom"/>
          </w:tcPr>
          <w:p w14:paraId="438CC73A" w14:textId="3D311DBE" w:rsidR="00615BD3" w:rsidRPr="00846B76" w:rsidRDefault="00615BD3" w:rsidP="00311D4F">
            <w:pPr>
              <w:pStyle w:val="Sangranormal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F2F968B" wp14:editId="42F99A4B">
                      <wp:simplePos x="0" y="0"/>
                      <wp:positionH relativeFrom="column">
                        <wp:posOffset>1607820</wp:posOffset>
                      </wp:positionH>
                      <wp:positionV relativeFrom="paragraph">
                        <wp:posOffset>108585</wp:posOffset>
                      </wp:positionV>
                      <wp:extent cx="285750" cy="238125"/>
                      <wp:effectExtent l="0" t="0" r="19050" b="28575"/>
                      <wp:wrapNone/>
                      <wp:docPr id="2" name="Rectángul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3812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C83968" id="Rectángulo 2" o:spid="_x0000_s1026" style="position:absolute;margin-left:126.6pt;margin-top:8.55pt;width:22.5pt;height:1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" filled="f" strokecolor="#0a273b [1604]" strokeweight="1pt"/>
                  </w:pict>
                </mc:Fallback>
              </mc:AlternateContent>
            </w:r>
            <w:r>
              <w:t>Confirmación</w:t>
            </w:r>
          </w:p>
        </w:tc>
      </w:tr>
    </w:tbl>
    <w:p w14:paraId="769DE4A3" w14:textId="29577A30" w:rsidR="000172E5" w:rsidRDefault="000172E5" w:rsidP="00637200"/>
    <w:p w14:paraId="1BF7399D" w14:textId="7669FC05" w:rsidR="00B63C84" w:rsidRPr="00613836" w:rsidRDefault="00B63C84" w:rsidP="00637200">
      <w:pPr>
        <w:rPr>
          <w:sz w:val="36"/>
          <w:szCs w:val="36"/>
        </w:rPr>
      </w:pPr>
    </w:p>
    <w:p w14:paraId="5AF650AA" w14:textId="6BAB6F3A" w:rsidR="00B63C84" w:rsidRPr="00613836" w:rsidRDefault="00613836" w:rsidP="00B63C84">
      <w:pPr>
        <w:jc w:val="both"/>
        <w:rPr>
          <w:sz w:val="24"/>
          <w:szCs w:val="24"/>
        </w:rPr>
      </w:pPr>
      <w:r w:rsidRPr="00613836">
        <w:rPr>
          <w:sz w:val="24"/>
          <w:szCs w:val="24"/>
        </w:rPr>
        <w:t xml:space="preserve">ESTOS DATOS PUEDEN SER FACILITADOS POR LOS CATEQUISTAS O PÁRROCOS EN UNA HOJA EXCEL CON TODOS LOS NIÑOS/AS Y JÓVENES ENVIÁNDOLO AL CORREO ELECTRÓNICO </w:t>
      </w:r>
      <w:hyperlink r:id="rId11" w:history="1">
        <w:r w:rsidRPr="00613836">
          <w:rPr>
            <w:rStyle w:val="Hipervnculo"/>
            <w:sz w:val="24"/>
            <w:szCs w:val="24"/>
          </w:rPr>
          <w:t>comunicacion@iglesiaenlarioja.org</w:t>
        </w:r>
      </w:hyperlink>
      <w:r w:rsidRPr="00613836">
        <w:rPr>
          <w:sz w:val="24"/>
          <w:szCs w:val="24"/>
        </w:rPr>
        <w:t xml:space="preserve"> </w:t>
      </w:r>
    </w:p>
    <w:sectPr w:rsidR="00B63C84" w:rsidRPr="00613836" w:rsidSect="0086797B">
      <w:headerReference w:type="default" r:id="rId12"/>
      <w:footerReference w:type="default" r:id="rId13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1734EA" w14:textId="77777777" w:rsidR="00157224" w:rsidRDefault="00157224" w:rsidP="000172E5">
      <w:pPr>
        <w:spacing w:after="0" w:line="240" w:lineRule="auto"/>
      </w:pPr>
      <w:r>
        <w:separator/>
      </w:r>
    </w:p>
  </w:endnote>
  <w:endnote w:type="continuationSeparator" w:id="0">
    <w:p w14:paraId="3224FA9E" w14:textId="77777777" w:rsidR="00157224" w:rsidRDefault="00157224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B324FF9-E58A-4932-8D81-AB9392DB6E87}"/>
    <w:embedBold r:id="rId2" w:fontKey="{5262BCAF-EF6A-4C57-9736-5E32C6AFFE8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BB6723F7-C0DE-4B08-A1BA-496991DE0129}"/>
    <w:embedBold r:id="rId4" w:fontKey="{846C29F3-1DA1-4E84-B777-DDA137F4787A}"/>
    <w:embedItalic r:id="rId5" w:fontKey="{58AF620D-27FA-492B-98E5-7D34EC3B75C7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FBAA0DCF-87BA-4439-A615-31D29819322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A49AFCDF-ADE2-4983-95AC-BAC4EDA4CF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4508"/>
      <w:gridCol w:w="4518"/>
    </w:tblGrid>
    <w:tr w:rsidR="00311D4F" w:rsidRPr="00311D4F" w14:paraId="39EA1AC6" w14:textId="77777777" w:rsidTr="00637200">
      <w:tc>
        <w:tcPr>
          <w:tcW w:w="4675" w:type="dxa"/>
          <w:vAlign w:val="center"/>
        </w:tcPr>
        <w:p w14:paraId="40EAAF5D" w14:textId="04D9D3E8" w:rsidR="00311D4F" w:rsidRPr="00311D4F" w:rsidRDefault="00615BD3" w:rsidP="00637200">
          <w:pPr>
            <w:pStyle w:val="Piedepgina"/>
          </w:pPr>
          <w:r>
            <w:t>DIÓCESIS DE CALAHORRA Y LA CALZADA-LOGROÑO</w:t>
          </w:r>
        </w:p>
      </w:tc>
      <w:tc>
        <w:tcPr>
          <w:tcW w:w="4675" w:type="dxa"/>
          <w:vAlign w:val="center"/>
        </w:tcPr>
        <w:p w14:paraId="06565AE8" w14:textId="77777777" w:rsidR="00311D4F" w:rsidRPr="00311D4F" w:rsidRDefault="00311D4F" w:rsidP="00637200">
          <w:pPr>
            <w:pStyle w:val="Piedepgina"/>
            <w:jc w:val="right"/>
          </w:pPr>
          <w:r w:rsidRPr="00311D4F">
            <w:rPr>
              <w:noProof/>
              <w:lang w:bidi="es-ES"/>
            </w:rPr>
            <w:drawing>
              <wp:inline distT="0" distB="0" distL="0" distR="0" wp14:anchorId="37329D4D" wp14:editId="31989A4F">
                <wp:extent cx="713163" cy="560806"/>
                <wp:effectExtent l="0" t="0" r="0" b="0"/>
                <wp:docPr id="6" name="Imagen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n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4677" cy="56199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511E303" w14:textId="77777777" w:rsidR="006145D8" w:rsidRDefault="006145D8" w:rsidP="0063720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764096" w14:textId="77777777" w:rsidR="00157224" w:rsidRDefault="00157224" w:rsidP="000172E5">
      <w:pPr>
        <w:spacing w:after="0" w:line="240" w:lineRule="auto"/>
      </w:pPr>
      <w:r>
        <w:separator/>
      </w:r>
    </w:p>
  </w:footnote>
  <w:footnote w:type="continuationSeparator" w:id="0">
    <w:p w14:paraId="4DD3885A" w14:textId="77777777" w:rsidR="00157224" w:rsidRDefault="00157224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1343"/>
      <w:gridCol w:w="7683"/>
    </w:tblGrid>
    <w:tr w:rsidR="00B337A2" w:rsidRPr="00637200" w14:paraId="29553113" w14:textId="77777777" w:rsidTr="00384B05">
      <w:trPr>
        <w:trHeight w:val="990"/>
      </w:trPr>
      <w:tc>
        <w:tcPr>
          <w:tcW w:w="1350" w:type="dxa"/>
          <w:vAlign w:val="center"/>
        </w:tcPr>
        <w:p w14:paraId="68134797" w14:textId="77777777" w:rsidR="00B337A2" w:rsidRPr="00637200" w:rsidRDefault="00B337A2" w:rsidP="00637200">
          <w:pPr>
            <w:pStyle w:val="Encabezado"/>
          </w:pPr>
          <w:r w:rsidRPr="00637200">
            <w:rPr>
              <w:noProof/>
              <w:lang w:bidi="es-ES"/>
            </w:rPr>
            <w:drawing>
              <wp:inline distT="0" distB="0" distL="0" distR="0" wp14:anchorId="3AE53248" wp14:editId="05C6D052">
                <wp:extent cx="640080" cy="640080"/>
                <wp:effectExtent l="0" t="0" r="0" b="0"/>
                <wp:docPr id="5" name="Gráfico 5" descr="Usuari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sdt>
        <w:sdtPr>
          <w:id w:val="1035071668"/>
          <w:placeholder>
            <w:docPart w:val="ACE8A75F7F6E4B9F828FE0907CA18999"/>
          </w:placeholder>
          <w:temporary/>
          <w:showingPlcHdr/>
          <w15:appearance w15:val="hidden"/>
        </w:sdtPr>
        <w:sdtEndPr/>
        <w:sdtContent>
          <w:tc>
            <w:tcPr>
              <w:tcW w:w="8000" w:type="dxa"/>
              <w:vAlign w:val="center"/>
            </w:tcPr>
            <w:p w14:paraId="46AE573A" w14:textId="77777777" w:rsidR="00B337A2" w:rsidRPr="00637200" w:rsidRDefault="006145D8" w:rsidP="00637200">
              <w:pPr>
                <w:pStyle w:val="Encabezado"/>
              </w:pPr>
              <w:r w:rsidRPr="00637200">
                <w:rPr>
                  <w:lang w:bidi="es-ES"/>
                </w:rPr>
                <w:t>Formulario de suscripción:</w:t>
              </w:r>
            </w:p>
          </w:tc>
        </w:sdtContent>
      </w:sdt>
    </w:tr>
  </w:tbl>
  <w:p w14:paraId="44487A0C" w14:textId="77777777" w:rsidR="000172E5" w:rsidRPr="00311D4F" w:rsidRDefault="000172E5" w:rsidP="00311D4F">
    <w:pPr>
      <w:pStyle w:val="Sinespaci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BD3"/>
    <w:rsid w:val="000172E5"/>
    <w:rsid w:val="00052382"/>
    <w:rsid w:val="0006568A"/>
    <w:rsid w:val="00076F0F"/>
    <w:rsid w:val="00084253"/>
    <w:rsid w:val="000D1F49"/>
    <w:rsid w:val="00157224"/>
    <w:rsid w:val="001727CA"/>
    <w:rsid w:val="001800AB"/>
    <w:rsid w:val="001927DA"/>
    <w:rsid w:val="002C56E6"/>
    <w:rsid w:val="00311D4F"/>
    <w:rsid w:val="0034390E"/>
    <w:rsid w:val="00344849"/>
    <w:rsid w:val="00361E11"/>
    <w:rsid w:val="003769BA"/>
    <w:rsid w:val="003F0847"/>
    <w:rsid w:val="0040090B"/>
    <w:rsid w:val="0046302A"/>
    <w:rsid w:val="00487D2D"/>
    <w:rsid w:val="004D5D62"/>
    <w:rsid w:val="00502E9C"/>
    <w:rsid w:val="005112D0"/>
    <w:rsid w:val="00577E06"/>
    <w:rsid w:val="00583334"/>
    <w:rsid w:val="005A3BF7"/>
    <w:rsid w:val="005F2035"/>
    <w:rsid w:val="005F7990"/>
    <w:rsid w:val="00613836"/>
    <w:rsid w:val="006145D8"/>
    <w:rsid w:val="00615BD3"/>
    <w:rsid w:val="00637200"/>
    <w:rsid w:val="0063739C"/>
    <w:rsid w:val="00670787"/>
    <w:rsid w:val="007147D7"/>
    <w:rsid w:val="00770F25"/>
    <w:rsid w:val="007A35A8"/>
    <w:rsid w:val="007B0A85"/>
    <w:rsid w:val="007B4239"/>
    <w:rsid w:val="007C6A52"/>
    <w:rsid w:val="0082043E"/>
    <w:rsid w:val="00846B76"/>
    <w:rsid w:val="0086797B"/>
    <w:rsid w:val="008E203A"/>
    <w:rsid w:val="0091229C"/>
    <w:rsid w:val="00940E73"/>
    <w:rsid w:val="009420C0"/>
    <w:rsid w:val="00963419"/>
    <w:rsid w:val="0098597D"/>
    <w:rsid w:val="009F619A"/>
    <w:rsid w:val="009F6DDE"/>
    <w:rsid w:val="00A370A8"/>
    <w:rsid w:val="00B337A2"/>
    <w:rsid w:val="00B63C84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640B3"/>
    <w:rsid w:val="00DB3FAD"/>
    <w:rsid w:val="00DC71EC"/>
    <w:rsid w:val="00E61C09"/>
    <w:rsid w:val="00E86767"/>
    <w:rsid w:val="00EB3B58"/>
    <w:rsid w:val="00EC7359"/>
    <w:rsid w:val="00EE3054"/>
    <w:rsid w:val="00F00606"/>
    <w:rsid w:val="00F01256"/>
    <w:rsid w:val="00F66C79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5E295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Ttulo1">
    <w:name w:val="heading 1"/>
    <w:basedOn w:val="Normal"/>
    <w:link w:val="Ttulo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6145D8"/>
    <w:rPr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145D8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Piedepgina">
    <w:name w:val="footer"/>
    <w:basedOn w:val="Normal"/>
    <w:link w:val="PiedepginaC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37200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0D1F49"/>
    <w:rPr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6145D8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6145D8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6145D8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rsid w:val="00B63C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omunicacion@iglesiaenlarioja.org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mun\AppData\Roaming\Microsoft\Templates\Formulario%20de%20suscripci&#243;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ACE8A75F7F6E4B9F828FE0907CA189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CF74E3-2A88-47D6-BD9A-01E70F8F27AB}"/>
      </w:docPartPr>
      <w:docPartBody>
        <w:p w:rsidR="00926859" w:rsidRDefault="00686F11">
          <w:pPr>
            <w:pStyle w:val="ACE8A75F7F6E4B9F828FE0907CA18999"/>
          </w:pPr>
          <w:r w:rsidRPr="00637200">
            <w:rPr>
              <w:rStyle w:val="Ttulo1Car"/>
              <w:lang w:bidi="es-ES"/>
            </w:rPr>
            <w:t>Información primaria 1</w:t>
          </w:r>
        </w:p>
      </w:docPartBody>
    </w:docPart>
    <w:docPart>
      <w:docPartPr>
        <w:name w:val="41FE7CE80D0C4C46BBEA58713ABF2F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7A71BA-FDBA-403E-B8A7-69D4E9098010}"/>
      </w:docPartPr>
      <w:docPartBody>
        <w:p w:rsidR="00926859" w:rsidRDefault="00686F11">
          <w:pPr>
            <w:pStyle w:val="41FE7CE80D0C4C46BBEA58713ABF2F16"/>
          </w:pPr>
          <w:r w:rsidRPr="00637200">
            <w:rPr>
              <w:lang w:bidi="es-ES"/>
            </w:rPr>
            <w:t>Nombre</w:t>
          </w:r>
        </w:p>
      </w:docPartBody>
    </w:docPart>
    <w:docPart>
      <w:docPartPr>
        <w:name w:val="E0C713D362F24DF69BEF3317F8F6A5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6C6C12-DD8C-486D-BE13-C684E0774EF1}"/>
      </w:docPartPr>
      <w:docPartBody>
        <w:p w:rsidR="00926859" w:rsidRDefault="00686F11">
          <w:pPr>
            <w:pStyle w:val="E0C713D362F24DF69BEF3317F8F6A5DC"/>
          </w:pPr>
          <w:r w:rsidRPr="00637200">
            <w:rPr>
              <w:lang w:bidi="es-ES"/>
            </w:rPr>
            <w:t>Apellidos</w:t>
          </w:r>
        </w:p>
      </w:docPartBody>
    </w:docPart>
    <w:docPart>
      <w:docPartPr>
        <w:name w:val="41CC303275BF4EBBA413E88177B6F9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A52BC8-FD3F-4D92-8BC0-2615AC9C5ACB}"/>
      </w:docPartPr>
      <w:docPartBody>
        <w:p w:rsidR="00926859" w:rsidRDefault="00686F11">
          <w:pPr>
            <w:pStyle w:val="41CC303275BF4EBBA413E88177B6F948"/>
          </w:pPr>
          <w:r w:rsidRPr="00637200">
            <w:rPr>
              <w:lang w:bidi="es-ES"/>
            </w:rPr>
            <w:t>Correo electrónico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97C"/>
    <w:rsid w:val="001E1DBF"/>
    <w:rsid w:val="00686F11"/>
    <w:rsid w:val="00926859"/>
    <w:rsid w:val="009E097C"/>
    <w:rsid w:val="00AE1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ACE8A75F7F6E4B9F828FE0907CA18999">
    <w:name w:val="ACE8A75F7F6E4B9F828FE0907CA18999"/>
  </w:style>
  <w:style w:type="paragraph" w:customStyle="1" w:styleId="41FE7CE80D0C4C46BBEA58713ABF2F16">
    <w:name w:val="41FE7CE80D0C4C46BBEA58713ABF2F16"/>
  </w:style>
  <w:style w:type="paragraph" w:customStyle="1" w:styleId="E0C713D362F24DF69BEF3317F8F6A5DC">
    <w:name w:val="E0C713D362F24DF69BEF3317F8F6A5DC"/>
  </w:style>
  <w:style w:type="paragraph" w:customStyle="1" w:styleId="41CC303275BF4EBBA413E88177B6F948">
    <w:name w:val="41CC303275BF4EBBA413E88177B6F94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CD7C2A20-75B2-412A-9876-F7A2A98B8A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suscripción</Template>
  <TotalTime>0</TotalTime>
  <Pages>1</Pages>
  <Words>62</Words>
  <Characters>343</Characters>
  <Application>Microsoft Office Word</Application>
  <DocSecurity>0</DocSecurity>
  <Lines>2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2020-10-29T11:52:00Z</dcterms:created>
  <dcterms:modified xsi:type="dcterms:W3CDTF">2020-10-29T11:52:00Z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